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2E9C9" w14:textId="77777777" w:rsidR="009740D0" w:rsidRPr="00AE7C7C" w:rsidRDefault="009740D0" w:rsidP="009740D0">
      <w:pPr>
        <w:spacing w:line="240" w:lineRule="auto"/>
        <w:rPr>
          <w:sz w:val="14"/>
          <w:szCs w:val="14"/>
        </w:rPr>
      </w:pPr>
    </w:p>
    <w:p w14:paraId="0F3FB910" w14:textId="77777777" w:rsidR="009740D0" w:rsidRPr="0078684C" w:rsidRDefault="009740D0" w:rsidP="009740D0">
      <w:pPr>
        <w:pStyle w:val="ToolNumber"/>
        <w:spacing w:line="240" w:lineRule="auto"/>
      </w:pPr>
      <w:bookmarkStart w:id="0" w:name="_GoBack"/>
      <w:bookmarkEnd w:id="0"/>
      <w:r w:rsidRPr="0000267B">
        <w:drawing>
          <wp:anchor distT="0" distB="0" distL="114300" distR="114300" simplePos="0" relativeHeight="252109824" behindDoc="1" locked="0" layoutInCell="1" allowOverlap="1" wp14:anchorId="1AF45DFF" wp14:editId="2BC6BDAE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44</w:t>
      </w:r>
    </w:p>
    <w:p w14:paraId="1AAB43CD" w14:textId="77777777" w:rsidR="00A1365D" w:rsidRPr="00D37D69" w:rsidRDefault="00A1365D" w:rsidP="006655FF">
      <w:pPr>
        <w:pStyle w:val="Heading1"/>
        <w:spacing w:line="240" w:lineRule="auto"/>
      </w:pPr>
      <w:r w:rsidRPr="00A1365D">
        <w:t xml:space="preserve">Template for Introductory Communication </w:t>
      </w:r>
      <w:r>
        <w:br/>
      </w:r>
      <w:proofErr w:type="gramStart"/>
      <w:r w:rsidRPr="00A1365D">
        <w:t>With</w:t>
      </w:r>
      <w:proofErr w:type="gramEnd"/>
      <w:r w:rsidRPr="00A1365D">
        <w:t xml:space="preserve"> Principals and School Staff </w:t>
      </w:r>
    </w:p>
    <w:p w14:paraId="3754D0A9" w14:textId="77777777" w:rsidR="00A1365D" w:rsidRPr="00A1365D" w:rsidRDefault="00A1365D" w:rsidP="00B93EEC">
      <w:pPr>
        <w:pStyle w:val="BodyText"/>
      </w:pPr>
      <w:r w:rsidRPr="00A1365D">
        <w:rPr>
          <w:noProof/>
        </w:rPr>
        <w:drawing>
          <wp:anchor distT="0" distB="0" distL="114300" distR="114300" simplePos="0" relativeHeight="251826176" behindDoc="0" locked="0" layoutInCell="1" allowOverlap="1" wp14:anchorId="02677EFA" wp14:editId="58E80EF0">
            <wp:simplePos x="0" y="0"/>
            <wp:positionH relativeFrom="column">
              <wp:posOffset>-133350</wp:posOffset>
            </wp:positionH>
            <wp:positionV relativeFrom="paragraph">
              <wp:posOffset>5080</wp:posOffset>
            </wp:positionV>
            <wp:extent cx="1741170" cy="1820545"/>
            <wp:effectExtent l="0" t="0" r="11430" b="8255"/>
            <wp:wrapTight wrapText="bothSides">
              <wp:wrapPolygon edited="0">
                <wp:start x="0" y="0"/>
                <wp:lineTo x="0" y="21397"/>
                <wp:lineTo x="21427" y="21397"/>
                <wp:lineTo x="21427" y="0"/>
                <wp:lineTo x="0" y="0"/>
              </wp:wrapPolygon>
            </wp:wrapTight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365D">
        <w:t xml:space="preserve">In Chapter 3, you learned that developing a positive relationship with the principal of the school or schools you work with is important. Setting up a meeting with the principal to discuss your partnership is an important first step in forming a successful relationship. </w:t>
      </w:r>
    </w:p>
    <w:p w14:paraId="4BD5BE48" w14:textId="1636ED9C" w:rsidR="00A1365D" w:rsidRPr="005D24E6" w:rsidRDefault="00A1365D" w:rsidP="00B93EEC">
      <w:pPr>
        <w:pStyle w:val="Body-AllItalic"/>
      </w:pPr>
      <w:r w:rsidRPr="00A1365D">
        <w:rPr>
          <w:b/>
        </w:rPr>
        <w:t>Directions:</w:t>
      </w:r>
      <w:r w:rsidRPr="005D24E6">
        <w:t xml:space="preserve"> Use </w:t>
      </w:r>
      <w:r w:rsidR="006C39CB">
        <w:t>the</w:t>
      </w:r>
      <w:r w:rsidRPr="005D24E6">
        <w:t xml:space="preserve"> template </w:t>
      </w:r>
      <w:r w:rsidR="006C39CB">
        <w:t xml:space="preserve">on the following page </w:t>
      </w:r>
      <w:r w:rsidRPr="005D24E6">
        <w:t>as a starting point when drafting communication to the principal or school administrator. Modify the body of the message to meet your purpose and needs.</w:t>
      </w:r>
    </w:p>
    <w:p w14:paraId="61F1B6A8" w14:textId="77777777" w:rsidR="00BB2A9C" w:rsidRDefault="00BB2A9C" w:rsidP="00A1365D">
      <w:pPr>
        <w:pStyle w:val="Body-AllItalic"/>
      </w:pPr>
    </w:p>
    <w:p w14:paraId="10F93775" w14:textId="77777777" w:rsidR="00A1365D" w:rsidRPr="005D24E6" w:rsidRDefault="00A1365D" w:rsidP="00A05C09">
      <w:pPr>
        <w:pStyle w:val="Heading2"/>
      </w:pPr>
      <w:r w:rsidRPr="005D24E6">
        <w:t>Tips for Written Communication</w:t>
      </w:r>
    </w:p>
    <w:p w14:paraId="43D1309C" w14:textId="77777777" w:rsidR="00A1365D" w:rsidRPr="005D24E6" w:rsidRDefault="00A1365D" w:rsidP="007D730B">
      <w:pPr>
        <w:pStyle w:val="ListBullet"/>
      </w:pPr>
      <w:r w:rsidRPr="005D24E6">
        <w:t>Adapt and adjust all communication for your specific program and the person with whom you are communicating. Personalize whenever possible</w:t>
      </w:r>
      <w:r>
        <w:t>—</w:t>
      </w:r>
      <w:r w:rsidRPr="005D24E6">
        <w:t>refer to how you know the</w:t>
      </w:r>
      <w:r>
        <w:t xml:space="preserve"> person</w:t>
      </w:r>
      <w:r w:rsidRPr="005D24E6">
        <w:t xml:space="preserve">, ask about something in </w:t>
      </w:r>
      <w:r>
        <w:t>his or her</w:t>
      </w:r>
      <w:r w:rsidRPr="005D24E6">
        <w:t xml:space="preserve"> life, or simply wish the</w:t>
      </w:r>
      <w:r>
        <w:t xml:space="preserve"> person</w:t>
      </w:r>
      <w:r w:rsidRPr="005D24E6">
        <w:t xml:space="preserve"> well! </w:t>
      </w:r>
    </w:p>
    <w:p w14:paraId="4B42B7D9" w14:textId="77777777" w:rsidR="00A1365D" w:rsidRPr="005D24E6" w:rsidRDefault="00A1365D" w:rsidP="007D730B">
      <w:pPr>
        <w:pStyle w:val="ListBullet"/>
      </w:pPr>
      <w:r w:rsidRPr="005D24E6">
        <w:t xml:space="preserve">Alter the format of your communication to fit the method you are using to communicate. </w:t>
      </w:r>
    </w:p>
    <w:p w14:paraId="5993DE3E" w14:textId="77777777" w:rsidR="00A1365D" w:rsidRPr="005D24E6" w:rsidRDefault="00A1365D" w:rsidP="00742A25">
      <w:pPr>
        <w:pStyle w:val="ListBullet2"/>
        <w:numPr>
          <w:ilvl w:val="0"/>
          <w:numId w:val="87"/>
        </w:numPr>
      </w:pPr>
      <w:r w:rsidRPr="005D24E6">
        <w:t>If you are sending an email, for example, make sure your subject line clearly identifies the purpose of your email. An email that says “ABC Afterschool Program</w:t>
      </w:r>
      <w:r>
        <w:t>:</w:t>
      </w:r>
      <w:r w:rsidRPr="005D24E6">
        <w:t xml:space="preserve"> Update and Meeting Request” is much more informative and likely to get the attention of your recipient </w:t>
      </w:r>
      <w:r>
        <w:t>than</w:t>
      </w:r>
      <w:r w:rsidRPr="005D24E6">
        <w:t xml:space="preserve"> “ABC Afterschool Program.”</w:t>
      </w:r>
    </w:p>
    <w:p w14:paraId="18C1C545" w14:textId="77777777" w:rsidR="00A1365D" w:rsidRPr="005D24E6" w:rsidRDefault="00A1365D" w:rsidP="00742A25">
      <w:pPr>
        <w:pStyle w:val="ListBullet2"/>
        <w:numPr>
          <w:ilvl w:val="0"/>
          <w:numId w:val="87"/>
        </w:numPr>
      </w:pPr>
      <w:r w:rsidRPr="005D24E6">
        <w:t>Make sure your contact information is always included in your email signature</w:t>
      </w:r>
      <w:r>
        <w:t>.</w:t>
      </w:r>
    </w:p>
    <w:p w14:paraId="5CB9AC40" w14:textId="77777777" w:rsidR="00A1365D" w:rsidRPr="005D24E6" w:rsidRDefault="00A1365D" w:rsidP="00742A25">
      <w:pPr>
        <w:pStyle w:val="ListBullet2"/>
        <w:numPr>
          <w:ilvl w:val="0"/>
          <w:numId w:val="87"/>
        </w:numPr>
      </w:pPr>
      <w:r w:rsidRPr="005D24E6">
        <w:t>If you are sending a letter or memo, be sure to include the date</w:t>
      </w:r>
      <w:r>
        <w:t>,</w:t>
      </w:r>
      <w:r w:rsidRPr="005D24E6">
        <w:t xml:space="preserve"> and always sign your name at the bottom.</w:t>
      </w:r>
      <w:r>
        <w:t xml:space="preserve"> </w:t>
      </w:r>
    </w:p>
    <w:p w14:paraId="5A11F854" w14:textId="77777777" w:rsidR="00A1365D" w:rsidRPr="005D24E6" w:rsidRDefault="00A1365D" w:rsidP="007D730B">
      <w:pPr>
        <w:pStyle w:val="ListBullet"/>
      </w:pPr>
      <w:r w:rsidRPr="005D24E6">
        <w:t>If you are communicating via letter or a printed memo, use your program’s letterhead. If you do not have letterhead, use bright</w:t>
      </w:r>
      <w:r>
        <w:t>ly colored</w:t>
      </w:r>
      <w:r w:rsidRPr="005D24E6">
        <w:t xml:space="preserve"> paper. </w:t>
      </w:r>
    </w:p>
    <w:p w14:paraId="7E7089A0" w14:textId="77777777" w:rsidR="00A1365D" w:rsidRDefault="00A1365D" w:rsidP="007D730B">
      <w:pPr>
        <w:pStyle w:val="ListBullet"/>
      </w:pPr>
      <w:r w:rsidRPr="005D24E6">
        <w:t xml:space="preserve">Remember to proofread and </w:t>
      </w:r>
      <w:r>
        <w:t xml:space="preserve">to </w:t>
      </w:r>
      <w:r w:rsidRPr="005D24E6">
        <w:t>follow</w:t>
      </w:r>
      <w:r>
        <w:t xml:space="preserve"> </w:t>
      </w:r>
      <w:r w:rsidRPr="005D24E6">
        <w:t>up your letter, memo, email</w:t>
      </w:r>
      <w:r>
        <w:t>,</w:t>
      </w:r>
      <w:r w:rsidRPr="005D24E6">
        <w:t xml:space="preserve"> or other written communication with a personal phone call. Taking a little extra time can go a long way. </w:t>
      </w:r>
    </w:p>
    <w:p w14:paraId="5991EF7E" w14:textId="77777777" w:rsidR="00001F21" w:rsidRDefault="00001F21" w:rsidP="00A1365D">
      <w:pPr>
        <w:pStyle w:val="Table-Bullet1"/>
        <w:numPr>
          <w:ilvl w:val="0"/>
          <w:numId w:val="0"/>
        </w:numPr>
        <w:ind w:left="240" w:hanging="240"/>
      </w:pPr>
    </w:p>
    <w:p w14:paraId="17FC30B3" w14:textId="77777777" w:rsidR="00A1365D" w:rsidRDefault="00A1365D">
      <w:pPr>
        <w:spacing w:after="200"/>
        <w:rPr>
          <w:noProof/>
        </w:rPr>
      </w:pPr>
      <w:r>
        <w:br w:type="page"/>
      </w:r>
    </w:p>
    <w:p w14:paraId="40E4F528" w14:textId="15E29613" w:rsidR="00A1365D" w:rsidRPr="00EA14CC" w:rsidRDefault="00A1365D" w:rsidP="00A05C09">
      <w:pPr>
        <w:pStyle w:val="Heading2"/>
      </w:pPr>
      <w:r>
        <w:lastRenderedPageBreak/>
        <w:t>Introductory Communication</w:t>
      </w:r>
      <w:r w:rsidR="009D1344">
        <w:t xml:space="preserve"> – Template </w:t>
      </w:r>
    </w:p>
    <w:p w14:paraId="2A9DC6DD" w14:textId="77777777" w:rsidR="00A1365D" w:rsidRPr="005D24E6" w:rsidRDefault="00A1365D" w:rsidP="00A1365D">
      <w:pPr>
        <w:pStyle w:val="BodyText"/>
      </w:pPr>
      <w:r w:rsidRPr="005D24E6">
        <w:t>Dear [</w:t>
      </w:r>
      <w:r w:rsidRPr="008B044E">
        <w:rPr>
          <w:b/>
        </w:rPr>
        <w:t>fill in the blank with one of the following: Principal, School Administrator</w:t>
      </w:r>
      <w:r w:rsidRPr="00B93EEC">
        <w:rPr>
          <w:b/>
        </w:rPr>
        <w:t>, Dean of Students, or other</w:t>
      </w:r>
      <w:r w:rsidRPr="005D24E6">
        <w:t xml:space="preserve">], </w:t>
      </w:r>
    </w:p>
    <w:p w14:paraId="01E2E322" w14:textId="77777777" w:rsidR="00A1365D" w:rsidRPr="005D24E6" w:rsidRDefault="00A1365D" w:rsidP="00A1365D">
      <w:pPr>
        <w:pStyle w:val="BodyText"/>
      </w:pPr>
      <w:r w:rsidRPr="005D24E6">
        <w:t>I want to introduce myself and [</w:t>
      </w:r>
      <w:r w:rsidRPr="00B93EEC">
        <w:rPr>
          <w:b/>
        </w:rPr>
        <w:t>name of your program</w:t>
      </w:r>
      <w:r w:rsidRPr="005D24E6">
        <w:t xml:space="preserve">]. </w:t>
      </w:r>
    </w:p>
    <w:p w14:paraId="78303077" w14:textId="77777777" w:rsidR="00A1365D" w:rsidRPr="005D24E6" w:rsidRDefault="00A1365D" w:rsidP="00A1365D">
      <w:pPr>
        <w:pStyle w:val="BodyText"/>
      </w:pPr>
      <w:r w:rsidRPr="005D24E6">
        <w:t>The vision and goals of our program are to:</w:t>
      </w:r>
    </w:p>
    <w:p w14:paraId="6BC0505F" w14:textId="77777777" w:rsidR="00A1365D" w:rsidRDefault="00A1365D" w:rsidP="00A1365D">
      <w:pPr>
        <w:pStyle w:val="BodyText"/>
      </w:pPr>
      <w:r w:rsidRPr="005D24E6">
        <w:t>I’d like to set up some time to meet with you or your representative to discuss how we may further support the school. The following are a list of dates</w:t>
      </w:r>
      <w:r>
        <w:t xml:space="preserve"> and </w:t>
      </w:r>
      <w:r w:rsidRPr="005D24E6">
        <w:t>times that work for me:</w:t>
      </w:r>
    </w:p>
    <w:tbl>
      <w:tblPr>
        <w:tblW w:w="5000" w:type="pct"/>
        <w:tblInd w:w="-72" w:type="dxa"/>
        <w:tblLook w:val="04A0" w:firstRow="1" w:lastRow="0" w:firstColumn="1" w:lastColumn="0" w:noHBand="0" w:noVBand="1"/>
      </w:tblPr>
      <w:tblGrid>
        <w:gridCol w:w="378"/>
        <w:gridCol w:w="9731"/>
      </w:tblGrid>
      <w:tr w:rsidR="00B93EEC" w:rsidRPr="00C065F9" w14:paraId="35A3E8AD" w14:textId="77777777" w:rsidTr="004175EA">
        <w:tc>
          <w:tcPr>
            <w:tcW w:w="187" w:type="pct"/>
            <w:tcBorders>
              <w:top w:val="nil"/>
            </w:tcBorders>
          </w:tcPr>
          <w:p w14:paraId="4BD8491E" w14:textId="77777777" w:rsidR="00B93EEC" w:rsidRPr="00C065F9" w:rsidRDefault="00B93EEC" w:rsidP="00B93EEC">
            <w:pPr>
              <w:pStyle w:val="Table-Bullet1"/>
            </w:pPr>
          </w:p>
        </w:tc>
        <w:tc>
          <w:tcPr>
            <w:tcW w:w="4813" w:type="pct"/>
            <w:tcBorders>
              <w:top w:val="nil"/>
              <w:bottom w:val="single" w:sz="4" w:space="0" w:color="auto"/>
            </w:tcBorders>
          </w:tcPr>
          <w:p w14:paraId="4379E06F" w14:textId="77777777" w:rsidR="00B93EEC" w:rsidRPr="00C065F9" w:rsidRDefault="00B93EEC" w:rsidP="00CB15CE">
            <w:pPr>
              <w:pStyle w:val="BodyText"/>
            </w:pPr>
          </w:p>
        </w:tc>
      </w:tr>
      <w:tr w:rsidR="00B93EEC" w:rsidRPr="00C065F9" w14:paraId="7BC7AA47" w14:textId="77777777" w:rsidTr="004175EA">
        <w:tc>
          <w:tcPr>
            <w:tcW w:w="187" w:type="pct"/>
          </w:tcPr>
          <w:p w14:paraId="6C221354" w14:textId="77777777" w:rsidR="00B93EEC" w:rsidRPr="00C065F9" w:rsidRDefault="00B93EEC" w:rsidP="00B93EEC">
            <w:pPr>
              <w:pStyle w:val="Table-Bullet1"/>
            </w:pPr>
          </w:p>
        </w:tc>
        <w:tc>
          <w:tcPr>
            <w:tcW w:w="4813" w:type="pct"/>
            <w:tcBorders>
              <w:top w:val="single" w:sz="4" w:space="0" w:color="auto"/>
              <w:bottom w:val="single" w:sz="4" w:space="0" w:color="auto"/>
            </w:tcBorders>
          </w:tcPr>
          <w:p w14:paraId="724C7F97" w14:textId="77777777" w:rsidR="00B93EEC" w:rsidRPr="00C065F9" w:rsidRDefault="00B93EEC" w:rsidP="00CB15CE">
            <w:pPr>
              <w:pStyle w:val="BodyText"/>
            </w:pPr>
          </w:p>
        </w:tc>
      </w:tr>
      <w:tr w:rsidR="00B93EEC" w:rsidRPr="00C065F9" w14:paraId="1E5A4BE8" w14:textId="77777777" w:rsidTr="004175EA">
        <w:tc>
          <w:tcPr>
            <w:tcW w:w="187" w:type="pct"/>
          </w:tcPr>
          <w:p w14:paraId="35DC71AF" w14:textId="77777777" w:rsidR="00B93EEC" w:rsidRPr="00C065F9" w:rsidRDefault="00B93EEC" w:rsidP="00B93EEC">
            <w:pPr>
              <w:pStyle w:val="Table-Bullet1"/>
            </w:pPr>
          </w:p>
        </w:tc>
        <w:tc>
          <w:tcPr>
            <w:tcW w:w="4813" w:type="pct"/>
            <w:tcBorders>
              <w:top w:val="single" w:sz="4" w:space="0" w:color="auto"/>
              <w:bottom w:val="single" w:sz="4" w:space="0" w:color="auto"/>
            </w:tcBorders>
          </w:tcPr>
          <w:p w14:paraId="65022535" w14:textId="77777777" w:rsidR="00B93EEC" w:rsidRPr="00C065F9" w:rsidRDefault="00B93EEC" w:rsidP="00CB15CE">
            <w:pPr>
              <w:pStyle w:val="BodyText"/>
            </w:pPr>
          </w:p>
        </w:tc>
      </w:tr>
    </w:tbl>
    <w:p w14:paraId="091EBB1B" w14:textId="77777777" w:rsidR="00A1365D" w:rsidRPr="005D24E6" w:rsidRDefault="00A1365D" w:rsidP="00A1365D">
      <w:pPr>
        <w:pStyle w:val="BodyText"/>
      </w:pPr>
      <w:r w:rsidRPr="005D24E6">
        <w:t>Please let me know if any of th</w:t>
      </w:r>
      <w:r>
        <w:t>e</w:t>
      </w:r>
      <w:r w:rsidRPr="005D24E6">
        <w:t>se work for you.</w:t>
      </w:r>
    </w:p>
    <w:p w14:paraId="7AFCBAA5" w14:textId="77777777" w:rsidR="00A1365D" w:rsidRPr="005D24E6" w:rsidRDefault="00A1365D" w:rsidP="00A1365D">
      <w:pPr>
        <w:pStyle w:val="BodyText"/>
      </w:pPr>
      <w:r w:rsidRPr="005D24E6">
        <w:t>I look forward to meeting with you and working together to ensure the students at [</w:t>
      </w:r>
      <w:r w:rsidRPr="005D24E6">
        <w:rPr>
          <w:b/>
        </w:rPr>
        <w:t>school name</w:t>
      </w:r>
      <w:r w:rsidRPr="005D24E6">
        <w:t xml:space="preserve">] are able to participate in our full range of afterschool </w:t>
      </w:r>
      <w:r>
        <w:t xml:space="preserve">and expanded learning </w:t>
      </w:r>
      <w:r w:rsidRPr="005D24E6">
        <w:t xml:space="preserve">activities. </w:t>
      </w:r>
    </w:p>
    <w:p w14:paraId="4C9142DA" w14:textId="77777777" w:rsidR="00A1365D" w:rsidRPr="005D24E6" w:rsidRDefault="00A1365D" w:rsidP="00A1365D">
      <w:pPr>
        <w:pStyle w:val="BodyText"/>
      </w:pPr>
    </w:p>
    <w:p w14:paraId="7BBE8939" w14:textId="77777777" w:rsidR="00A1365D" w:rsidRPr="00A1365D" w:rsidRDefault="00A1365D" w:rsidP="00A1365D">
      <w:pPr>
        <w:pStyle w:val="BodyText"/>
      </w:pPr>
      <w:r w:rsidRPr="00A1365D">
        <w:t>Sincerely,</w:t>
      </w:r>
    </w:p>
    <w:p w14:paraId="57A33C5A" w14:textId="77777777" w:rsidR="00A1365D" w:rsidRPr="00A1365D" w:rsidRDefault="00A1365D" w:rsidP="00A1365D">
      <w:pPr>
        <w:pStyle w:val="BodyText"/>
      </w:pPr>
    </w:p>
    <w:p w14:paraId="2C4F3139" w14:textId="77777777" w:rsidR="00A1365D" w:rsidRPr="00A1365D" w:rsidRDefault="00A1365D" w:rsidP="00A1365D">
      <w:pPr>
        <w:pStyle w:val="BodyText"/>
      </w:pPr>
      <w:r w:rsidRPr="00A1365D">
        <w:t>[</w:t>
      </w:r>
      <w:r w:rsidRPr="00B93EEC">
        <w:rPr>
          <w:b/>
        </w:rPr>
        <w:t xml:space="preserve">Your </w:t>
      </w:r>
      <w:proofErr w:type="gramStart"/>
      <w:r w:rsidRPr="00B93EEC">
        <w:rPr>
          <w:b/>
        </w:rPr>
        <w:t>name, address</w:t>
      </w:r>
      <w:proofErr w:type="gramEnd"/>
      <w:r w:rsidRPr="00B93EEC">
        <w:rPr>
          <w:b/>
        </w:rPr>
        <w:t>, telephone number, and email address</w:t>
      </w:r>
      <w:r w:rsidRPr="00A1365D">
        <w:t>]</w:t>
      </w:r>
    </w:p>
    <w:p w14:paraId="75201A17" w14:textId="77777777" w:rsidR="00A1365D" w:rsidRPr="00A1365D" w:rsidRDefault="00A1365D" w:rsidP="00A1365D">
      <w:pPr>
        <w:pStyle w:val="Body-AllItalic"/>
      </w:pPr>
    </w:p>
    <w:sectPr w:rsidR="00A1365D" w:rsidRPr="00A1365D" w:rsidSect="00B06774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154D1" w14:textId="77777777" w:rsidR="00E56A12" w:rsidRDefault="00E56A12" w:rsidP="0078684C">
      <w:r>
        <w:separator/>
      </w:r>
    </w:p>
  </w:endnote>
  <w:endnote w:type="continuationSeparator" w:id="0">
    <w:p w14:paraId="7E4F0C77" w14:textId="77777777" w:rsidR="00E56A12" w:rsidRDefault="00E56A12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B06774">
        <w:rPr>
          <w:noProof/>
        </w:rPr>
        <w:t>44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B067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108C7" w14:textId="77777777" w:rsidR="00E56A12" w:rsidRDefault="00E56A12" w:rsidP="0078684C">
      <w:r>
        <w:separator/>
      </w:r>
    </w:p>
  </w:footnote>
  <w:footnote w:type="continuationSeparator" w:id="0">
    <w:p w14:paraId="79405817" w14:textId="77777777" w:rsidR="00E56A12" w:rsidRDefault="00E56A12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6E33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43D3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22DF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267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774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6F2B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01B0"/>
    <w:rsid w:val="00C32B74"/>
    <w:rsid w:val="00C34CF7"/>
    <w:rsid w:val="00C352A8"/>
    <w:rsid w:val="00C365BF"/>
    <w:rsid w:val="00C36CE3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A47B7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6A12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FACD2D6B-CA46-4C6F-85B5-F1EFC273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Jessy Newman</cp:lastModifiedBy>
  <cp:revision>2</cp:revision>
  <cp:lastPrinted>2014-03-24T17:05:00Z</cp:lastPrinted>
  <dcterms:created xsi:type="dcterms:W3CDTF">2014-03-24T23:10:00Z</dcterms:created>
  <dcterms:modified xsi:type="dcterms:W3CDTF">2014-03-24T23:10:00Z</dcterms:modified>
</cp:coreProperties>
</file>